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16E" w:rsidRDefault="00B9516E">
      <w:bookmarkStart w:id="0" w:name="_GoBack"/>
      <w:r w:rsidRPr="006E527B">
        <w:rPr>
          <w:noProof/>
          <w:sz w:val="26"/>
          <w:szCs w:val="26"/>
          <w:lang w:eastAsia="da-D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lede 1" o:spid="_x0000_i1025" type="#_x0000_t75" style="width:508.5pt;height:717.75pt;visibility:visible">
            <v:imagedata r:id="rId4" o:title=""/>
          </v:shape>
        </w:pict>
      </w:r>
      <w:bookmarkEnd w:id="0"/>
    </w:p>
    <w:sectPr w:rsidR="00B9516E" w:rsidSect="009873E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1C40"/>
    <w:rsid w:val="003058BC"/>
    <w:rsid w:val="006E527B"/>
    <w:rsid w:val="007F6E15"/>
    <w:rsid w:val="0086141E"/>
    <w:rsid w:val="009873E3"/>
    <w:rsid w:val="00AD1C40"/>
    <w:rsid w:val="00B95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3E3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Anne Overgaard Clausen</dc:creator>
  <cp:keywords/>
  <dc:description/>
  <cp:lastModifiedBy>Tove Grunnet</cp:lastModifiedBy>
  <cp:revision>2</cp:revision>
  <dcterms:created xsi:type="dcterms:W3CDTF">2018-01-31T12:21:00Z</dcterms:created>
  <dcterms:modified xsi:type="dcterms:W3CDTF">2018-01-31T12:21:00Z</dcterms:modified>
</cp:coreProperties>
</file>